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F04" w:rsidRDefault="00D27F89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F4F04" w:rsidRPr="00874C28" w:rsidRDefault="002F4F04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2F4F04" w:rsidRPr="00192963" w:rsidRDefault="002F4F04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2F4F04" w:rsidRPr="00D44823" w:rsidRDefault="002F4F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2F4F04" w:rsidRPr="00D44823" w:rsidRDefault="002F4F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2F4F04" w:rsidRPr="00D44823" w:rsidRDefault="002F4F04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2F4F04" w:rsidRPr="003B69B1" w:rsidRDefault="002F4F04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2F4F04" w:rsidRDefault="002F4F04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2F4F04" w:rsidRPr="00D44823" w:rsidRDefault="002F4F04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2F4F04" w:rsidRDefault="00D27F89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2F4F04" w:rsidRPr="00842A9F" w:rsidRDefault="002F4F04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Default="002F4F04" w:rsidP="00801438"/>
    <w:p w:rsidR="002F4F04" w:rsidRDefault="00D27F89" w:rsidP="008014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45" type="#_x0000_t75" style="position:absolute;margin-left:-57.55pt;margin-top:22.7pt;width:248pt;height:157.45pt;z-index:251668480;visibility:visible;mso-wrap-style:square;mso-position-horizontal-relative:text;mso-position-vertical-relative:text;mso-width-relative:page;mso-height-relative:page" stroked="t" strokeweight="3pt">
            <v:imagedata r:id="rId4" o:title=""/>
          </v:shape>
        </w:pict>
      </w:r>
    </w:p>
    <w:p w:rsidR="002F4F04" w:rsidRPr="00801438" w:rsidRDefault="00D27F89" w:rsidP="00801438">
      <w:pPr>
        <w:tabs>
          <w:tab w:val="left" w:pos="5400"/>
        </w:tabs>
      </w:pPr>
      <w:r>
        <w:rPr>
          <w:noProof/>
        </w:rPr>
        <w:pict>
          <v:shape id="_x0000_s1046" type="#_x0000_t75" style="position:absolute;margin-left:229.6pt;margin-top:8.95pt;width:246.85pt;height:164.55pt;z-index:251670528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2F4F04">
        <w:tab/>
      </w:r>
      <w:bookmarkStart w:id="0" w:name="_GoBack"/>
      <w:bookmarkEnd w:id="0"/>
    </w:p>
    <w:sectPr w:rsidR="002F4F04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F14FA"/>
    <w:rsid w:val="00192963"/>
    <w:rsid w:val="001C1DE1"/>
    <w:rsid w:val="001F322F"/>
    <w:rsid w:val="00206F05"/>
    <w:rsid w:val="002D252A"/>
    <w:rsid w:val="002F4F04"/>
    <w:rsid w:val="00307FBE"/>
    <w:rsid w:val="0034453A"/>
    <w:rsid w:val="003B69B1"/>
    <w:rsid w:val="003C3A3C"/>
    <w:rsid w:val="003E324D"/>
    <w:rsid w:val="00407943"/>
    <w:rsid w:val="00415C32"/>
    <w:rsid w:val="00511576"/>
    <w:rsid w:val="0052372F"/>
    <w:rsid w:val="005243C0"/>
    <w:rsid w:val="005A4FE3"/>
    <w:rsid w:val="005A7A74"/>
    <w:rsid w:val="0070080F"/>
    <w:rsid w:val="007F22A2"/>
    <w:rsid w:val="00801438"/>
    <w:rsid w:val="00842A9F"/>
    <w:rsid w:val="00874C28"/>
    <w:rsid w:val="009B39AF"/>
    <w:rsid w:val="00A34DE3"/>
    <w:rsid w:val="00AB00A9"/>
    <w:rsid w:val="00B469E3"/>
    <w:rsid w:val="00B87CEE"/>
    <w:rsid w:val="00C85987"/>
    <w:rsid w:val="00C868A7"/>
    <w:rsid w:val="00D27F89"/>
    <w:rsid w:val="00D44823"/>
    <w:rsid w:val="00E33D84"/>
    <w:rsid w:val="00E70EF6"/>
    <w:rsid w:val="00F3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7"/>
    <o:shapelayout v:ext="edit">
      <o:idmap v:ext="edit" data="1"/>
    </o:shapelayout>
  </w:shapeDefaults>
  <w:decimalSymbol w:val="."/>
  <w:listSeparator w:val=","/>
  <w15:docId w15:val="{0C29473B-68DA-473E-8B5E-491CDB98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2019-05-13T12:09:00Z</dcterms:created>
  <dcterms:modified xsi:type="dcterms:W3CDTF">2019-05-13T12:09:00Z</dcterms:modified>
</cp:coreProperties>
</file>