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E10" w:rsidRDefault="00C56643">
      <w:r>
        <w:rPr>
          <w:noProof/>
        </w:rPr>
        <w:pict>
          <v:group id="Group 61" o:spid="_x0000_s1026" style="position:absolute;margin-left:-1in;margin-top:-45pt;width:567pt;height:324pt;z-index:2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F4E10" w:rsidRPr="00874C28" w:rsidRDefault="007F4E10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7F4E10" w:rsidRPr="00192963" w:rsidRDefault="007F4E10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Name">
                        <w:smartTag w:uri="urn:schemas-microsoft-com:office:smarttags" w:element="place"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Patrick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Henry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Elementary School</w:t>
                            </w:r>
                          </w:smartTag>
                        </w:smartTag>
                      </w:smartTag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7F4E10" w:rsidRPr="003B69B1" w:rsidRDefault="007F4E10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7F4E10" w:rsidRDefault="007F4E10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7F4E10" w:rsidRPr="00D44823" w:rsidRDefault="007F4E10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7F4E10" w:rsidRDefault="00C56643">
      <w:r>
        <w:rPr>
          <w:noProof/>
        </w:rPr>
        <w:pict>
          <v:shape id="Text Box 13" o:spid="_x0000_s1037" type="#_x0000_t202" style="position:absolute;margin-left:36pt;margin-top:220.2pt;width:153pt;height:54pt;z-index:-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7F4E10" w:rsidRPr="00842A9F" w:rsidRDefault="007F4E10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Default="007F4E10" w:rsidP="00801438"/>
    <w:p w:rsidR="007F4E10" w:rsidRDefault="007F4E10" w:rsidP="00801438"/>
    <w:p w:rsidR="007F4E10" w:rsidRPr="00801438" w:rsidRDefault="00C56643" w:rsidP="00801438">
      <w:pPr>
        <w:tabs>
          <w:tab w:val="left" w:pos="5400"/>
        </w:tabs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margin-left:234.45pt;margin-top:19.25pt;width:243.7pt;height:162.45pt;z-index:4;visibility:visible;mso-wrap-style:square;mso-position-horizontal-relative:text;mso-position-vertical-relative:text;mso-width-relative:page;mso-height-relative:page" stroked="t" strokeweight="3pt">
            <v:imagedata r:id="rId4" o:title=""/>
          </v:shape>
        </w:pict>
      </w:r>
      <w:bookmarkEnd w:id="0"/>
      <w:r>
        <w:rPr>
          <w:noProof/>
        </w:rPr>
        <w:pict>
          <v:shape id="Picture 1" o:spid="_x0000_s1059" type="#_x0000_t75" style="position:absolute;margin-left:-46.5pt;margin-top:17.65pt;width:244.5pt;height:163pt;z-index:3;visibility:visible;mso-wrap-style:square;mso-position-horizontal-relative:text;mso-position-vertical-relative:text;mso-width-relative:page;mso-height-relative:page" stroked="t" strokeweight="3pt">
            <v:imagedata r:id="rId5" o:title=""/>
          </v:shape>
        </w:pict>
      </w:r>
      <w:r w:rsidR="007F4E10">
        <w:tab/>
      </w:r>
    </w:p>
    <w:sectPr w:rsidR="007F4E10" w:rsidRPr="00801438" w:rsidSect="003445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72F"/>
    <w:rsid w:val="00010F0A"/>
    <w:rsid w:val="000F14FA"/>
    <w:rsid w:val="001513EA"/>
    <w:rsid w:val="00155C24"/>
    <w:rsid w:val="00192963"/>
    <w:rsid w:val="001951C9"/>
    <w:rsid w:val="001C1DE1"/>
    <w:rsid w:val="001F322F"/>
    <w:rsid w:val="00206F05"/>
    <w:rsid w:val="002D252A"/>
    <w:rsid w:val="00307FBE"/>
    <w:rsid w:val="0034453A"/>
    <w:rsid w:val="003A5E63"/>
    <w:rsid w:val="003B69B1"/>
    <w:rsid w:val="003C3A3C"/>
    <w:rsid w:val="003E324D"/>
    <w:rsid w:val="003F2682"/>
    <w:rsid w:val="00407943"/>
    <w:rsid w:val="00415C32"/>
    <w:rsid w:val="004D2BF7"/>
    <w:rsid w:val="00511441"/>
    <w:rsid w:val="0052372F"/>
    <w:rsid w:val="005243C0"/>
    <w:rsid w:val="005A4FE3"/>
    <w:rsid w:val="006C13CD"/>
    <w:rsid w:val="006E62D3"/>
    <w:rsid w:val="0070080F"/>
    <w:rsid w:val="007024F6"/>
    <w:rsid w:val="007377EB"/>
    <w:rsid w:val="007F22A2"/>
    <w:rsid w:val="007F4E10"/>
    <w:rsid w:val="00801438"/>
    <w:rsid w:val="00842A9F"/>
    <w:rsid w:val="00874C28"/>
    <w:rsid w:val="008758B5"/>
    <w:rsid w:val="009B39AF"/>
    <w:rsid w:val="00A34DE3"/>
    <w:rsid w:val="00AB00A9"/>
    <w:rsid w:val="00B17E97"/>
    <w:rsid w:val="00B469E3"/>
    <w:rsid w:val="00B87CEE"/>
    <w:rsid w:val="00C56643"/>
    <w:rsid w:val="00C85987"/>
    <w:rsid w:val="00C868A7"/>
    <w:rsid w:val="00C97E55"/>
    <w:rsid w:val="00CC70D2"/>
    <w:rsid w:val="00D44823"/>
    <w:rsid w:val="00E33D84"/>
    <w:rsid w:val="00E70EF6"/>
    <w:rsid w:val="00F347CB"/>
    <w:rsid w:val="00FC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61"/>
    <o:shapelayout v:ext="edit">
      <o:idmap v:ext="edit" data="1"/>
    </o:shapelayout>
  </w:shapeDefaults>
  <w:decimalSymbol w:val="."/>
  <w:listSeparator w:val=","/>
  <w15:docId w15:val="{0BF14BD9-67D2-48E9-855F-445F91C6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5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Stacy, Jennifer</cp:lastModifiedBy>
  <cp:revision>2</cp:revision>
  <cp:lastPrinted>2011-03-24T16:59:00Z</cp:lastPrinted>
  <dcterms:created xsi:type="dcterms:W3CDTF">2019-05-14T19:58:00Z</dcterms:created>
  <dcterms:modified xsi:type="dcterms:W3CDTF">2019-05-14T19:58:00Z</dcterms:modified>
</cp:coreProperties>
</file>